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65" w:rsidRDefault="00E13165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E13165" w:rsidRPr="00C904E5" w:rsidRDefault="00E1316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E13165" w:rsidRPr="00DC29A6" w:rsidRDefault="00E13165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E13165" w:rsidRDefault="00E13165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Pr="00CB0FC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8.25pt;height:234.75pt;visibility:visible">
            <v:imagedata r:id="rId5" o:title=""/>
          </v:shape>
        </w:pict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E13165" w:rsidRDefault="00E13165">
      <w:r>
        <w:rPr>
          <w:noProof/>
          <w:lang w:eastAsia="ru-RU"/>
        </w:rPr>
        <w:pict>
          <v:rect id="Прямоугольник 8" o:spid="_x0000_s1027" style="position:absolute;margin-left:13.95pt;margin-top:159pt;width:97.5pt;height:48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Pr="00CB0FCA">
        <w:rPr>
          <w:noProof/>
          <w:lang w:eastAsia="ru-RU"/>
        </w:rPr>
        <w:pict>
          <v:shape id="Рисунок 2" o:spid="_x0000_i1026" type="#_x0000_t75" style="width:347.25pt;height:282.75pt;visibility:visible">
            <v:imagedata r:id="rId6" o:title=""/>
          </v:shape>
        </w:pict>
      </w:r>
    </w:p>
    <w:p w:rsidR="00E13165" w:rsidRDefault="00E13165"/>
    <w:p w:rsidR="00E13165" w:rsidRDefault="00E13165"/>
    <w:p w:rsidR="00E13165" w:rsidRPr="00C904E5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E13165" w:rsidRDefault="00E13165">
      <w:r>
        <w:rPr>
          <w:noProof/>
          <w:lang w:eastAsia="ru-RU"/>
        </w:rPr>
        <w:pict>
          <v:rect id="Прямоугольник 10" o:spid="_x0000_s1028" style="position:absolute;margin-left:23.7pt;margin-top:140.35pt;width:169.5pt;height:40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Pr="00CB0FCA">
        <w:rPr>
          <w:noProof/>
          <w:lang w:eastAsia="ru-RU"/>
        </w:rPr>
        <w:pict>
          <v:shape id="Рисунок 3" o:spid="_x0000_i1027" type="#_x0000_t75" style="width:362.25pt;height:283.5pt;visibility:visible">
            <v:imagedata r:id="rId7" o:title=""/>
          </v:shape>
        </w:pict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E13165" w:rsidRDefault="00E13165">
      <w:r>
        <w:rPr>
          <w:noProof/>
          <w:lang w:eastAsia="ru-RU"/>
        </w:rPr>
        <w:pict>
          <v:rect id="Прямоугольник 11" o:spid="_x0000_s1029" style="position:absolute;margin-left:199.2pt;margin-top:165.6pt;width:63pt;height:3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Pr="00CB0FCA">
        <w:rPr>
          <w:noProof/>
          <w:lang w:eastAsia="ru-RU"/>
        </w:rPr>
        <w:pict>
          <v:shape id="Рисунок 4" o:spid="_x0000_i1028" type="#_x0000_t75" style="width:386.25pt;height:305.25pt;visibility:visible">
            <v:imagedata r:id="rId8" o:title=""/>
          </v:shape>
        </w:pict>
      </w:r>
    </w:p>
    <w:p w:rsidR="00E13165" w:rsidRDefault="00E13165"/>
    <w:p w:rsidR="00E13165" w:rsidRDefault="00E13165"/>
    <w:p w:rsidR="00E13165" w:rsidRDefault="00E13165">
      <w:pPr>
        <w:rPr>
          <w:b/>
          <w:color w:val="FF0000"/>
          <w:sz w:val="32"/>
          <w:szCs w:val="32"/>
          <w:lang w:val="en-US"/>
        </w:rPr>
      </w:pP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E13165" w:rsidRDefault="00E13165">
      <w:r>
        <w:rPr>
          <w:noProof/>
          <w:lang w:eastAsia="ru-RU"/>
        </w:rPr>
        <w:pict>
          <v:rect id="Прямоугольник 12" o:spid="_x0000_s1030" style="position:absolute;margin-left:20.7pt;margin-top:180.1pt;width:219pt;height:26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Pr="00CB0FCA">
        <w:rPr>
          <w:noProof/>
          <w:lang w:eastAsia="ru-RU"/>
        </w:rPr>
        <w:pict>
          <v:shape id="Рисунок 5" o:spid="_x0000_i1029" type="#_x0000_t75" style="width:348pt;height:301.5pt;visibility:visible">
            <v:imagedata r:id="rId9" o:title=""/>
          </v:shape>
        </w:pict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E13165" w:rsidRDefault="00E13165" w:rsidP="00DC29A6">
      <w:r>
        <w:rPr>
          <w:noProof/>
          <w:lang w:eastAsia="ru-RU"/>
        </w:rPr>
        <w:pict>
          <v:rect id="Прямоугольник 14" o:spid="_x0000_s1031" style="position:absolute;margin-left:7.2pt;margin-top:154.35pt;width:237pt;height:159.7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Pr="00CB0FCA">
        <w:rPr>
          <w:noProof/>
          <w:lang w:eastAsia="ru-RU"/>
        </w:rPr>
        <w:pict>
          <v:shape id="Рисунок 6" o:spid="_x0000_i1030" type="#_x0000_t75" style="width:330.75pt;height:317.25pt;visibility:visible">
            <v:imagedata r:id="rId10" o:title=""/>
          </v:shape>
        </w:pict>
      </w:r>
    </w:p>
    <w:p w:rsidR="00E13165" w:rsidRDefault="00E13165"/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E13165" w:rsidRDefault="00E13165">
      <w:r>
        <w:rPr>
          <w:noProof/>
          <w:lang w:eastAsia="ru-RU"/>
        </w:rPr>
        <w:pict>
          <v:rect id="Прямоугольник 13" o:spid="_x0000_s1032" style="position:absolute;margin-left:174.45pt;margin-top:314.4pt;width:86.25pt;height:26.2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Pr="00CB0FCA">
        <w:rPr>
          <w:noProof/>
          <w:lang w:eastAsia="ru-RU"/>
        </w:rPr>
        <w:pict>
          <v:shape id="Рисунок 7" o:spid="_x0000_i1031" type="#_x0000_t75" style="width:344.25pt;height:341.25pt;visibility:visible">
            <v:imagedata r:id="rId11" o:title=""/>
          </v:shape>
        </w:pict>
      </w:r>
    </w:p>
    <w:p w:rsidR="00E13165" w:rsidRDefault="00E13165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E13165" w:rsidRDefault="00E1316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 w:rsidRPr="00415363">
        <w:rPr>
          <w:b/>
          <w:noProof/>
          <w:color w:val="FF0000"/>
          <w:sz w:val="32"/>
          <w:szCs w:val="32"/>
          <w:lang w:eastAsia="ru-RU"/>
        </w:rPr>
        <w:pict>
          <v:shape id="Рисунок 16" o:spid="_x0000_i1032" type="#_x0000_t75" style="width:209.25pt;height:240.75pt;visibility:visible">
            <v:imagedata r:id="rId12" o:title=""/>
          </v:shape>
        </w:pict>
      </w:r>
    </w:p>
    <w:p w:rsidR="00E13165" w:rsidRDefault="00E1316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E13165" w:rsidRPr="00AA5D6C" w:rsidRDefault="00E13165" w:rsidP="00C904E5">
      <w:pPr>
        <w:jc w:val="both"/>
        <w:rPr>
          <w:b/>
          <w:color w:val="FF0000"/>
          <w:sz w:val="32"/>
          <w:szCs w:val="32"/>
        </w:rPr>
      </w:pPr>
      <w:r w:rsidRPr="00415363">
        <w:rPr>
          <w:b/>
          <w:noProof/>
          <w:color w:val="FF0000"/>
          <w:sz w:val="32"/>
          <w:szCs w:val="32"/>
          <w:lang w:eastAsia="ru-RU"/>
        </w:rPr>
        <w:pict>
          <v:shape id="Рисунок 17" o:spid="_x0000_i1033" type="#_x0000_t75" style="width:277.5pt;height:185.25pt;visibility:visible">
            <v:imagedata r:id="rId13" o:title=""/>
          </v:shape>
        </w:pict>
      </w:r>
    </w:p>
    <w:p w:rsidR="00E13165" w:rsidRDefault="00E13165"/>
    <w:p w:rsidR="00E13165" w:rsidRDefault="00E13165"/>
    <w:sectPr w:rsidR="00E13165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4CC"/>
    <w:rsid w:val="00174A65"/>
    <w:rsid w:val="00415363"/>
    <w:rsid w:val="005E348D"/>
    <w:rsid w:val="005E3E13"/>
    <w:rsid w:val="005E45A7"/>
    <w:rsid w:val="007574EF"/>
    <w:rsid w:val="007E34CC"/>
    <w:rsid w:val="00AA5D6C"/>
    <w:rsid w:val="00C904E5"/>
    <w:rsid w:val="00CB0FCA"/>
    <w:rsid w:val="00DC29A6"/>
    <w:rsid w:val="00E13165"/>
    <w:rsid w:val="00E5465B"/>
    <w:rsid w:val="00EC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E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101</Words>
  <Characters>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subject/>
  <dc:creator>Булат</dc:creator>
  <cp:keywords/>
  <dc:description/>
  <cp:lastModifiedBy>User</cp:lastModifiedBy>
  <cp:revision>2</cp:revision>
  <dcterms:created xsi:type="dcterms:W3CDTF">2015-09-02T12:57:00Z</dcterms:created>
  <dcterms:modified xsi:type="dcterms:W3CDTF">2015-09-02T12:57:00Z</dcterms:modified>
</cp:coreProperties>
</file>